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E7" w:rsidRPr="001556EE" w:rsidRDefault="00D926E7" w:rsidP="001556EE">
      <w:pPr>
        <w:jc w:val="center"/>
      </w:pPr>
      <w:r w:rsidRPr="001556EE">
        <w:rPr>
          <w:rFonts w:hint="eastAsia"/>
          <w:b/>
          <w:sz w:val="32"/>
          <w:szCs w:val="32"/>
        </w:rPr>
        <w:t>查重系统</w:t>
      </w:r>
      <w:r w:rsidRPr="001556EE">
        <w:rPr>
          <w:b/>
          <w:sz w:val="32"/>
          <w:szCs w:val="32"/>
        </w:rPr>
        <w:t>---</w:t>
      </w:r>
      <w:r w:rsidRPr="001556EE">
        <w:rPr>
          <w:rFonts w:hint="eastAsia"/>
          <w:b/>
          <w:sz w:val="32"/>
          <w:szCs w:val="32"/>
        </w:rPr>
        <w:t>指导教师使用帮助</w:t>
      </w:r>
    </w:p>
    <w:p w:rsidR="00D926E7" w:rsidRDefault="00D926E7" w:rsidP="00025FC2">
      <w:pPr>
        <w:numPr>
          <w:ilvl w:val="0"/>
          <w:numId w:val="1"/>
        </w:numPr>
      </w:pPr>
      <w:r>
        <w:rPr>
          <w:rFonts w:hint="eastAsia"/>
        </w:rPr>
        <w:t>登陆</w:t>
      </w:r>
      <w:hyperlink r:id="rId7" w:history="1">
        <w:r w:rsidRPr="00300B91">
          <w:rPr>
            <w:rStyle w:val="Hyperlink"/>
          </w:rPr>
          <w:t>http://sdwu.check.cnki.net/</w:t>
        </w:r>
      </w:hyperlink>
      <w:r>
        <w:rPr>
          <w:rFonts w:hint="eastAsia"/>
        </w:rPr>
        <w:t>，点击“教师</w:t>
      </w:r>
      <w:r>
        <w:t>/</w:t>
      </w:r>
      <w:r>
        <w:rPr>
          <w:rFonts w:hint="eastAsia"/>
        </w:rPr>
        <w:t>学生入口”。</w:t>
      </w:r>
    </w:p>
    <w:p w:rsidR="00D926E7" w:rsidRDefault="00D926E7" w:rsidP="00E40F3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189pt">
            <v:imagedata r:id="rId8" o:title=""/>
          </v:shape>
        </w:pict>
      </w:r>
    </w:p>
    <w:p w:rsidR="00D926E7" w:rsidRDefault="00D926E7">
      <w:bookmarkStart w:id="0" w:name="_GoBack"/>
      <w:bookmarkEnd w:id="0"/>
    </w:p>
    <w:p w:rsidR="00D926E7" w:rsidRDefault="00D926E7" w:rsidP="00E40F31">
      <w:pPr>
        <w:numPr>
          <w:ilvl w:val="0"/>
          <w:numId w:val="1"/>
        </w:numPr>
      </w:pPr>
      <w:r>
        <w:rPr>
          <w:rFonts w:hint="eastAsia"/>
          <w:bCs/>
          <w:szCs w:val="21"/>
        </w:rPr>
        <w:t>教师</w:t>
      </w:r>
      <w:r>
        <w:rPr>
          <w:rFonts w:hint="eastAsia"/>
        </w:rPr>
        <w:t>账号登陆界面如下：输入用户名和密码，选择身份“教师”。</w:t>
      </w:r>
    </w:p>
    <w:p w:rsidR="00D926E7" w:rsidRDefault="00D926E7" w:rsidP="00E40F31">
      <w:r>
        <w:pict>
          <v:shape id="_x0000_i1026" type="#_x0000_t75" style="width:328.5pt;height:180.75pt">
            <v:imagedata r:id="rId9" o:title=""/>
          </v:shape>
        </w:pict>
      </w:r>
    </w:p>
    <w:p w:rsidR="00D926E7" w:rsidRDefault="00D926E7" w:rsidP="00E40F31"/>
    <w:p w:rsidR="00D926E7" w:rsidRDefault="00D926E7" w:rsidP="00E40F31">
      <w:pPr>
        <w:numPr>
          <w:ilvl w:val="0"/>
          <w:numId w:val="1"/>
        </w:numPr>
      </w:pPr>
      <w:r>
        <w:rPr>
          <w:rFonts w:hint="eastAsia"/>
        </w:rPr>
        <w:t>登录保护输入手机号码和验证码。</w:t>
      </w:r>
    </w:p>
    <w:p w:rsidR="00D926E7" w:rsidRDefault="00D926E7" w:rsidP="00E40F31">
      <w:r>
        <w:pict>
          <v:shape id="_x0000_i1027" type="#_x0000_t75" style="width:252pt;height:180pt">
            <v:imagedata r:id="rId10" o:title=""/>
          </v:shape>
        </w:pict>
      </w:r>
    </w:p>
    <w:p w:rsidR="00D926E7" w:rsidRPr="003B579C" w:rsidRDefault="00D926E7" w:rsidP="00E40F31">
      <w:pPr>
        <w:numPr>
          <w:ilvl w:val="0"/>
          <w:numId w:val="1"/>
        </w:numPr>
      </w:pPr>
      <w:r>
        <w:rPr>
          <w:rFonts w:ascii="宋体" w:hAnsi="宋体" w:cs="宋体" w:hint="eastAsia"/>
          <w:bCs/>
          <w:szCs w:val="21"/>
        </w:rPr>
        <w:t>论文审阅：</w:t>
      </w:r>
      <w:r w:rsidRPr="003B579C">
        <w:rPr>
          <w:rFonts w:ascii="宋体" w:hAnsi="宋体" w:cs="宋体" w:hint="eastAsia"/>
          <w:bCs/>
          <w:szCs w:val="21"/>
        </w:rPr>
        <w:t>点击菜单左侧“论文审阅”按钮，进入论文审阅页面。</w:t>
      </w:r>
    </w:p>
    <w:p w:rsidR="00D926E7" w:rsidRDefault="00D926E7" w:rsidP="003B579C">
      <w:r>
        <w:pict>
          <v:shape id="_x0000_i1028" type="#_x0000_t75" style="width:128.25pt;height:143.25pt">
            <v:imagedata r:id="rId11" o:title=""/>
          </v:shape>
        </w:pict>
      </w:r>
    </w:p>
    <w:p w:rsidR="00D926E7" w:rsidRPr="003B579C" w:rsidRDefault="00D926E7" w:rsidP="003B579C"/>
    <w:p w:rsidR="00D926E7" w:rsidRPr="00AE24F2" w:rsidRDefault="00D926E7" w:rsidP="00E40F31">
      <w:pPr>
        <w:numPr>
          <w:ilvl w:val="0"/>
          <w:numId w:val="1"/>
        </w:numPr>
      </w:pPr>
      <w:r>
        <w:rPr>
          <w:rFonts w:ascii="宋体" w:hAnsi="宋体" w:cs="宋体" w:hint="eastAsia"/>
          <w:bCs/>
          <w:szCs w:val="21"/>
        </w:rPr>
        <w:t>点选“届”信息，并按“搜索”按钮，可以筛选查看指导教师的不同的届的学生的文献。</w:t>
      </w:r>
    </w:p>
    <w:p w:rsidR="00D926E7" w:rsidRDefault="00D926E7" w:rsidP="00AE24F2">
      <w:r>
        <w:pict>
          <v:shape id="_x0000_i1029" type="#_x0000_t75" style="width:411.75pt;height:69pt" o:allowoverlap="f">
            <v:imagedata r:id="rId12" o:title=""/>
          </v:shape>
        </w:pict>
      </w:r>
    </w:p>
    <w:p w:rsidR="00D926E7" w:rsidRPr="00AE24F2" w:rsidRDefault="00D926E7" w:rsidP="00AE24F2"/>
    <w:p w:rsidR="00D926E7" w:rsidRPr="00AE24F2" w:rsidRDefault="00D926E7" w:rsidP="00AE24F2">
      <w:pPr>
        <w:numPr>
          <w:ilvl w:val="0"/>
          <w:numId w:val="1"/>
        </w:numPr>
        <w:rPr>
          <w:rFonts w:ascii="宋体" w:cs="宋体"/>
          <w:bCs/>
          <w:szCs w:val="21"/>
        </w:rPr>
      </w:pPr>
      <w:r w:rsidRPr="00AE24F2">
        <w:rPr>
          <w:rFonts w:hint="eastAsia"/>
        </w:rPr>
        <w:t>点击“搜索”按钮后</w:t>
      </w:r>
      <w:r>
        <w:rPr>
          <w:rFonts w:hint="eastAsia"/>
        </w:rPr>
        <w:t>面</w:t>
      </w:r>
      <w:r w:rsidRPr="00AE24F2">
        <w:rPr>
          <w:rFonts w:hint="eastAsia"/>
        </w:rPr>
        <w:t>的下拉框，可按照是否审阅对文献进行筛选。选择未审阅或已审阅，可以查询已审阅或未审阅的文献。</w:t>
      </w:r>
      <w:r>
        <w:rPr>
          <w:rFonts w:hint="eastAsia"/>
        </w:rPr>
        <w:t>也可以按审阅结果进行筛选。</w:t>
      </w:r>
    </w:p>
    <w:p w:rsidR="00D926E7" w:rsidRDefault="00D926E7" w:rsidP="00AE24F2">
      <w:r w:rsidRPr="00A02B99">
        <w:rPr>
          <w:rFonts w:ascii="宋体" w:cs="宋体"/>
          <w:bCs/>
          <w:szCs w:val="21"/>
        </w:rPr>
        <w:pict>
          <v:shape id="_x0000_i1030" type="#_x0000_t75" style="width:414pt;height:1in" o:allowoverlap="f">
            <v:imagedata r:id="rId13" o:title=""/>
          </v:shape>
        </w:pict>
      </w:r>
    </w:p>
    <w:p w:rsidR="00D926E7" w:rsidRDefault="00D926E7" w:rsidP="00AE24F2">
      <w:pPr>
        <w:rPr>
          <w:rFonts w:ascii="宋体" w:cs="宋体"/>
          <w:bCs/>
          <w:szCs w:val="21"/>
        </w:rPr>
      </w:pPr>
      <w:r w:rsidRPr="00A02B99">
        <w:rPr>
          <w:rFonts w:ascii="宋体" w:cs="宋体"/>
          <w:bCs/>
          <w:szCs w:val="21"/>
        </w:rPr>
        <w:pict>
          <v:shape id="_x0000_i1031" type="#_x0000_t75" style="width:410.25pt;height:66.75pt">
            <v:imagedata r:id="rId14" o:title=""/>
          </v:shape>
        </w:pict>
      </w:r>
    </w:p>
    <w:p w:rsidR="00D926E7" w:rsidRPr="00AE24F2" w:rsidRDefault="00D926E7" w:rsidP="00AE24F2">
      <w:pPr>
        <w:rPr>
          <w:rFonts w:ascii="宋体" w:cs="宋体"/>
          <w:bCs/>
          <w:szCs w:val="21"/>
        </w:rPr>
      </w:pPr>
    </w:p>
    <w:p w:rsidR="00D926E7" w:rsidRPr="006E58B2" w:rsidRDefault="00D926E7" w:rsidP="006E58B2">
      <w:pPr>
        <w:numPr>
          <w:ilvl w:val="0"/>
          <w:numId w:val="1"/>
        </w:numPr>
        <w:rPr>
          <w:rFonts w:ascii="宋体" w:cs="宋体"/>
          <w:bCs/>
          <w:szCs w:val="21"/>
        </w:rPr>
      </w:pPr>
      <w:r>
        <w:rPr>
          <w:rFonts w:ascii="宋体" w:hAnsi="宋体" w:hint="eastAsia"/>
          <w:bCs/>
          <w:szCs w:val="21"/>
        </w:rPr>
        <w:t>点击篇名可以链接到该文献的检测结果页面。查看学生论文具体情况，给予专业判断。</w:t>
      </w:r>
    </w:p>
    <w:p w:rsidR="00D926E7" w:rsidRDefault="00D926E7" w:rsidP="006E58B2">
      <w:r>
        <w:pict>
          <v:shape id="图片 3" o:spid="_x0000_i1032" type="#_x0000_t75" style="width:412.5pt;height:106.5pt;visibility:visible" o:allowincell="f" o:allowoverlap="f">
            <v:imagedata r:id="rId15" o:title=""/>
          </v:shape>
        </w:pict>
      </w:r>
    </w:p>
    <w:p w:rsidR="00D926E7" w:rsidRPr="006E58B2" w:rsidRDefault="00D926E7" w:rsidP="006E58B2">
      <w:pPr>
        <w:rPr>
          <w:rFonts w:ascii="宋体" w:cs="宋体"/>
          <w:bCs/>
          <w:szCs w:val="21"/>
        </w:rPr>
      </w:pPr>
    </w:p>
    <w:p w:rsidR="00D926E7" w:rsidRPr="006E58B2" w:rsidRDefault="00D926E7" w:rsidP="006E58B2">
      <w:pPr>
        <w:numPr>
          <w:ilvl w:val="0"/>
          <w:numId w:val="1"/>
        </w:numPr>
        <w:rPr>
          <w:rFonts w:ascii="宋体" w:cs="宋体"/>
          <w:bCs/>
          <w:szCs w:val="21"/>
        </w:rPr>
      </w:pPr>
      <w:r>
        <w:rPr>
          <w:rFonts w:ascii="宋体" w:hAnsi="宋体" w:hint="eastAsia"/>
          <w:bCs/>
          <w:szCs w:val="21"/>
        </w:rPr>
        <w:t>点击作者名可以进入学生上传文献界面，可以查到该学生所有上传文献。</w:t>
      </w:r>
    </w:p>
    <w:p w:rsidR="00D926E7" w:rsidRDefault="00D926E7" w:rsidP="006E58B2">
      <w:pPr>
        <w:rPr>
          <w:rFonts w:ascii="宋体"/>
          <w:bCs/>
          <w:szCs w:val="21"/>
        </w:rPr>
      </w:pPr>
      <w:r>
        <w:rPr>
          <w:noProof/>
        </w:rPr>
        <w:pict>
          <v:shape id="图片 1" o:spid="_x0000_i1033" type="#_x0000_t75" style="width:400.5pt;height:135.75pt;visibility:visible">
            <v:imagedata r:id="rId16" o:title=""/>
          </v:shape>
        </w:pict>
      </w:r>
    </w:p>
    <w:p w:rsidR="00D926E7" w:rsidRDefault="00D926E7" w:rsidP="006E58B2">
      <w:pPr>
        <w:rPr>
          <w:rFonts w:ascii="宋体" w:cs="宋体"/>
          <w:bCs/>
          <w:szCs w:val="21"/>
        </w:rPr>
      </w:pPr>
      <w:r w:rsidRPr="00A02B99">
        <w:rPr>
          <w:rFonts w:ascii="宋体" w:cs="宋体"/>
          <w:bCs/>
          <w:szCs w:val="21"/>
        </w:rPr>
        <w:pict>
          <v:shape id="_x0000_i1034" type="#_x0000_t75" style="width:415.5pt;height:69.75pt">
            <v:imagedata r:id="rId17" o:title=""/>
          </v:shape>
        </w:pict>
      </w:r>
    </w:p>
    <w:p w:rsidR="00D926E7" w:rsidRPr="006E58B2" w:rsidRDefault="00D926E7" w:rsidP="006E58B2">
      <w:pPr>
        <w:rPr>
          <w:rFonts w:ascii="宋体" w:cs="宋体"/>
          <w:bCs/>
          <w:szCs w:val="21"/>
        </w:rPr>
      </w:pPr>
    </w:p>
    <w:p w:rsidR="00D926E7" w:rsidRPr="0006543F" w:rsidRDefault="00D926E7" w:rsidP="006E58B2">
      <w:pPr>
        <w:numPr>
          <w:ilvl w:val="0"/>
          <w:numId w:val="1"/>
        </w:numPr>
        <w:rPr>
          <w:rFonts w:ascii="宋体" w:cs="宋体"/>
          <w:bCs/>
          <w:szCs w:val="21"/>
        </w:rPr>
      </w:pPr>
      <w:r>
        <w:rPr>
          <w:rFonts w:hint="eastAsia"/>
        </w:rPr>
        <w:t>进入论文审阅界面，点击“审阅意见”可以进行审阅。</w:t>
      </w:r>
    </w:p>
    <w:p w:rsidR="00D926E7" w:rsidRDefault="00D926E7" w:rsidP="0006543F">
      <w:pPr>
        <w:rPr>
          <w:noProof/>
        </w:rPr>
      </w:pPr>
      <w:r>
        <w:rPr>
          <w:noProof/>
        </w:rPr>
        <w:pict>
          <v:shape id="图片 8" o:spid="_x0000_i1035" type="#_x0000_t75" style="width:409.5pt;height:125.25pt;visibility:visible" o:allowoverlap="f">
            <v:imagedata r:id="rId18" o:title=""/>
          </v:shape>
        </w:pict>
      </w:r>
    </w:p>
    <w:p w:rsidR="00D926E7" w:rsidRPr="0006543F" w:rsidRDefault="00D926E7" w:rsidP="0006543F">
      <w:pPr>
        <w:rPr>
          <w:rFonts w:ascii="宋体" w:cs="宋体"/>
          <w:bCs/>
          <w:szCs w:val="21"/>
        </w:rPr>
      </w:pPr>
    </w:p>
    <w:p w:rsidR="00D926E7" w:rsidRDefault="00D926E7" w:rsidP="0006543F">
      <w:pPr>
        <w:numPr>
          <w:ilvl w:val="0"/>
          <w:numId w:val="1"/>
        </w:numPr>
      </w:pPr>
      <w:r>
        <w:rPr>
          <w:rFonts w:hint="eastAsia"/>
        </w:rPr>
        <w:t>教师可以选择修改意见，提出审阅意见，最后保存。</w:t>
      </w:r>
    </w:p>
    <w:p w:rsidR="00D926E7" w:rsidRDefault="00D926E7" w:rsidP="0006543F">
      <w:r>
        <w:rPr>
          <w:noProof/>
        </w:rPr>
        <w:pict>
          <v:shape id="图片 9" o:spid="_x0000_i1036" type="#_x0000_t75" style="width:309.75pt;height:231.75pt;visibility:visible">
            <v:imagedata r:id="rId19" o:title=""/>
          </v:shape>
        </w:pict>
      </w:r>
    </w:p>
    <w:sectPr w:rsidR="00D926E7" w:rsidSect="001F34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6E7" w:rsidRDefault="00D926E7" w:rsidP="00025FC2">
      <w:r>
        <w:separator/>
      </w:r>
    </w:p>
  </w:endnote>
  <w:endnote w:type="continuationSeparator" w:id="0">
    <w:p w:rsidR="00D926E7" w:rsidRDefault="00D926E7" w:rsidP="00025F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6E7" w:rsidRDefault="00D926E7" w:rsidP="00025FC2">
      <w:r>
        <w:separator/>
      </w:r>
    </w:p>
  </w:footnote>
  <w:footnote w:type="continuationSeparator" w:id="0">
    <w:p w:rsidR="00D926E7" w:rsidRDefault="00D926E7" w:rsidP="00025F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6B06C"/>
    <w:multiLevelType w:val="singleLevel"/>
    <w:tmpl w:val="56D6B06C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">
    <w:nsid w:val="56E03760"/>
    <w:multiLevelType w:val="singleLevel"/>
    <w:tmpl w:val="56E03760"/>
    <w:lvl w:ilvl="0">
      <w:start w:val="9"/>
      <w:numFmt w:val="decimal"/>
      <w:suff w:val="nothing"/>
      <w:lvlText w:val="%1.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1BFF"/>
    <w:rsid w:val="00025FC2"/>
    <w:rsid w:val="00046D72"/>
    <w:rsid w:val="0006543F"/>
    <w:rsid w:val="00070F59"/>
    <w:rsid w:val="000A0289"/>
    <w:rsid w:val="001556EE"/>
    <w:rsid w:val="001F3492"/>
    <w:rsid w:val="002D3CB8"/>
    <w:rsid w:val="00300B91"/>
    <w:rsid w:val="003023E7"/>
    <w:rsid w:val="00346DFD"/>
    <w:rsid w:val="003B579C"/>
    <w:rsid w:val="00582F75"/>
    <w:rsid w:val="006E58B2"/>
    <w:rsid w:val="00747E9B"/>
    <w:rsid w:val="008229B0"/>
    <w:rsid w:val="00826E4A"/>
    <w:rsid w:val="00984F4B"/>
    <w:rsid w:val="009F19A0"/>
    <w:rsid w:val="00A02B99"/>
    <w:rsid w:val="00A618B7"/>
    <w:rsid w:val="00AE24F2"/>
    <w:rsid w:val="00C26CB5"/>
    <w:rsid w:val="00CD1632"/>
    <w:rsid w:val="00CE3377"/>
    <w:rsid w:val="00CF0518"/>
    <w:rsid w:val="00D926E7"/>
    <w:rsid w:val="00E40F31"/>
    <w:rsid w:val="00E67FC9"/>
    <w:rsid w:val="00F51BFF"/>
    <w:rsid w:val="00FB548B"/>
    <w:rsid w:val="263B17C8"/>
    <w:rsid w:val="3B151FF3"/>
    <w:rsid w:val="478C2F7C"/>
    <w:rsid w:val="5FA479F8"/>
    <w:rsid w:val="734D2CF8"/>
    <w:rsid w:val="761E0597"/>
    <w:rsid w:val="7E6D0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492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25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25FC2"/>
    <w:rPr>
      <w:rFonts w:ascii="Calibri" w:eastAsia="宋体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025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25FC2"/>
    <w:rPr>
      <w:rFonts w:ascii="Calibri" w:eastAsia="宋体" w:hAnsi="Calibri" w:cs="Times New Roman"/>
      <w:kern w:val="2"/>
      <w:sz w:val="18"/>
      <w:szCs w:val="18"/>
    </w:rPr>
  </w:style>
  <w:style w:type="character" w:styleId="Hyperlink">
    <w:name w:val="Hyperlink"/>
    <w:basedOn w:val="DefaultParagraphFont"/>
    <w:uiPriority w:val="99"/>
    <w:rsid w:val="00E40F3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sdwu.check.cnki.ne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3</Pages>
  <Words>65</Words>
  <Characters>375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jwliang</cp:lastModifiedBy>
  <cp:revision>13</cp:revision>
  <dcterms:created xsi:type="dcterms:W3CDTF">2014-10-29T12:08:00Z</dcterms:created>
  <dcterms:modified xsi:type="dcterms:W3CDTF">2018-05-16T07:24:00Z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